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10740"/>
        <w:gridCol w:w="4046"/>
      </w:tblGrid>
      <w:tr w:rsidR="00973C06" w:rsidRPr="00367957" w:rsidTr="00367957">
        <w:trPr>
          <w:trHeight w:val="1702"/>
        </w:trPr>
        <w:tc>
          <w:tcPr>
            <w:tcW w:w="10740" w:type="dxa"/>
          </w:tcPr>
          <w:p w:rsidR="00973C06" w:rsidRPr="00367957" w:rsidRDefault="00973C06" w:rsidP="00367957">
            <w:pPr>
              <w:spacing w:after="0" w:line="240" w:lineRule="auto"/>
            </w:pPr>
          </w:p>
        </w:tc>
        <w:tc>
          <w:tcPr>
            <w:tcW w:w="404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 xml:space="preserve">Утвержден приказом   от </w:t>
            </w:r>
          </w:p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________________________</w:t>
            </w:r>
          </w:p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«___»____________2020 г.</w:t>
            </w:r>
          </w:p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№ _______________________</w:t>
            </w:r>
          </w:p>
        </w:tc>
      </w:tr>
    </w:tbl>
    <w:p w:rsidR="00973C06" w:rsidRDefault="00973C06"/>
    <w:p w:rsidR="00973C06" w:rsidRDefault="00973C06" w:rsidP="000D245B">
      <w:pPr>
        <w:jc w:val="center"/>
      </w:pPr>
      <w:r w:rsidRPr="000D245B">
        <w:rPr>
          <w:rFonts w:ascii="Times New Roman" w:hAnsi="Times New Roman"/>
          <w:sz w:val="28"/>
          <w:szCs w:val="28"/>
        </w:rPr>
        <w:t>ПЛАН МЕРОПРИЯТИЙ</w:t>
      </w:r>
      <w:r w:rsidRPr="00197DE9">
        <w:t xml:space="preserve"> </w:t>
      </w:r>
    </w:p>
    <w:p w:rsidR="00973C06" w:rsidRPr="000D245B" w:rsidRDefault="00973C06" w:rsidP="002052F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Pr="002052F7">
        <w:rPr>
          <w:rFonts w:ascii="Times New Roman" w:hAnsi="Times New Roman"/>
          <w:sz w:val="28"/>
          <w:szCs w:val="28"/>
        </w:rPr>
        <w:t xml:space="preserve">реализации Концепции преподавания учебного предмета «Основы безопасности жизнедеятельности» в общеобразовательных организациях </w:t>
      </w:r>
      <w:r>
        <w:rPr>
          <w:rFonts w:ascii="Times New Roman" w:hAnsi="Times New Roman"/>
          <w:sz w:val="28"/>
          <w:szCs w:val="28"/>
        </w:rPr>
        <w:t>Пестречинского муниципального района РТ Т</w:t>
      </w:r>
      <w:r w:rsidRPr="002052F7">
        <w:rPr>
          <w:rFonts w:ascii="Times New Roman" w:hAnsi="Times New Roman"/>
          <w:sz w:val="28"/>
          <w:szCs w:val="28"/>
        </w:rPr>
        <w:t xml:space="preserve"> на 2020 – 2024  годы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6"/>
        <w:gridCol w:w="4557"/>
        <w:gridCol w:w="280"/>
        <w:gridCol w:w="3134"/>
        <w:gridCol w:w="272"/>
        <w:gridCol w:w="2539"/>
        <w:gridCol w:w="3556"/>
      </w:tblGrid>
      <w:tr w:rsidR="00973C06" w:rsidRPr="00367957" w:rsidTr="00367957">
        <w:tc>
          <w:tcPr>
            <w:tcW w:w="79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п./п.</w:t>
            </w:r>
          </w:p>
        </w:tc>
        <w:tc>
          <w:tcPr>
            <w:tcW w:w="4837" w:type="dxa"/>
            <w:gridSpan w:val="2"/>
          </w:tcPr>
          <w:p w:rsidR="00973C06" w:rsidRPr="00367957" w:rsidRDefault="00973C06" w:rsidP="003679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  <w:tc>
          <w:tcPr>
            <w:tcW w:w="3134" w:type="dxa"/>
          </w:tcPr>
          <w:p w:rsidR="00973C06" w:rsidRPr="00367957" w:rsidRDefault="00973C06" w:rsidP="003679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811" w:type="dxa"/>
            <w:gridSpan w:val="2"/>
          </w:tcPr>
          <w:p w:rsidR="00973C06" w:rsidRPr="00367957" w:rsidRDefault="00973C06" w:rsidP="003679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3556" w:type="dxa"/>
          </w:tcPr>
          <w:p w:rsidR="00973C06" w:rsidRPr="00367957" w:rsidRDefault="00973C06" w:rsidP="003679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Планируемый результат</w:t>
            </w:r>
          </w:p>
        </w:tc>
      </w:tr>
      <w:tr w:rsidR="00973C06" w:rsidRPr="00367957" w:rsidTr="00367957">
        <w:tc>
          <w:tcPr>
            <w:tcW w:w="15134" w:type="dxa"/>
            <w:gridSpan w:val="7"/>
          </w:tcPr>
          <w:p w:rsidR="00973C06" w:rsidRPr="00367957" w:rsidRDefault="00973C06" w:rsidP="0036795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</w:tr>
      <w:tr w:rsidR="00973C06" w:rsidRPr="00367957" w:rsidTr="00367957">
        <w:tc>
          <w:tcPr>
            <w:tcW w:w="79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4557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 xml:space="preserve">Разработка и утверждение плана мероприятий по реализации Концепции отделами (управлениями) образования </w:t>
            </w:r>
          </w:p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муниципальных образований</w:t>
            </w:r>
          </w:p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3414" w:type="dxa"/>
            <w:gridSpan w:val="2"/>
          </w:tcPr>
          <w:p w:rsidR="00973C06" w:rsidRPr="00367957" w:rsidRDefault="00973C06" w:rsidP="003679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МБУ </w:t>
            </w:r>
            <w:r w:rsidRPr="00367957">
              <w:rPr>
                <w:rFonts w:ascii="Times New Roman" w:hAnsi="Times New Roman"/>
                <w:bCs/>
                <w:sz w:val="28"/>
                <w:szCs w:val="28"/>
              </w:rPr>
              <w:t>«Отдел образования», руководители общеобразовательных организаций</w:t>
            </w:r>
          </w:p>
        </w:tc>
        <w:tc>
          <w:tcPr>
            <w:tcW w:w="2811" w:type="dxa"/>
            <w:gridSpan w:val="2"/>
          </w:tcPr>
          <w:p w:rsidR="00973C06" w:rsidRPr="00367957" w:rsidRDefault="00973C06" w:rsidP="003679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2020 год</w:t>
            </w:r>
          </w:p>
          <w:p w:rsidR="00973C06" w:rsidRPr="00367957" w:rsidRDefault="00973C06" w:rsidP="003679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III </w:t>
            </w:r>
            <w:r w:rsidRPr="00367957">
              <w:rPr>
                <w:rFonts w:ascii="Times New Roman" w:hAnsi="Times New Roman"/>
                <w:sz w:val="28"/>
                <w:szCs w:val="28"/>
              </w:rPr>
              <w:t>квартал</w:t>
            </w:r>
          </w:p>
        </w:tc>
        <w:tc>
          <w:tcPr>
            <w:tcW w:w="355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 xml:space="preserve">Утвержден ПЛАН МЕРОПРИЯТИЙ </w:t>
            </w:r>
          </w:p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по реализации Концепции преподавания учебного предмета «Основы безопасности жизнедеятельности» в общеобразовательных организациях Пестречинского муниципального района РТ Т на 2020 – 2024  годы</w:t>
            </w:r>
          </w:p>
        </w:tc>
      </w:tr>
      <w:tr w:rsidR="00973C06" w:rsidRPr="00367957" w:rsidTr="00367957">
        <w:trPr>
          <w:trHeight w:val="341"/>
        </w:trPr>
        <w:tc>
          <w:tcPr>
            <w:tcW w:w="15134" w:type="dxa"/>
            <w:gridSpan w:val="7"/>
          </w:tcPr>
          <w:p w:rsidR="00973C06" w:rsidRPr="00367957" w:rsidRDefault="00973C06" w:rsidP="003679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2. Общесистемные мероприятия</w:t>
            </w:r>
          </w:p>
        </w:tc>
      </w:tr>
      <w:tr w:rsidR="00973C06" w:rsidRPr="00367957" w:rsidTr="00367957">
        <w:tc>
          <w:tcPr>
            <w:tcW w:w="79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557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Поддержка профессиональных сообществ учителей-предметников по ОБЖ</w:t>
            </w:r>
          </w:p>
        </w:tc>
        <w:tc>
          <w:tcPr>
            <w:tcW w:w="3414" w:type="dxa"/>
            <w:gridSpan w:val="2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 </w:t>
            </w:r>
            <w:r w:rsidRPr="00367957">
              <w:rPr>
                <w:rFonts w:ascii="Times New Roman" w:hAnsi="Times New Roman"/>
                <w:sz w:val="28"/>
                <w:szCs w:val="28"/>
              </w:rPr>
              <w:t xml:space="preserve">«Отдел образования» </w:t>
            </w:r>
          </w:p>
        </w:tc>
        <w:tc>
          <w:tcPr>
            <w:tcW w:w="2811" w:type="dxa"/>
            <w:gridSpan w:val="2"/>
          </w:tcPr>
          <w:p w:rsidR="00973C06" w:rsidRPr="00367957" w:rsidRDefault="00973C06" w:rsidP="003679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2020 – 2024 годы (постоянно)</w:t>
            </w:r>
          </w:p>
        </w:tc>
        <w:tc>
          <w:tcPr>
            <w:tcW w:w="3556" w:type="dxa"/>
          </w:tcPr>
          <w:p w:rsidR="00973C06" w:rsidRPr="00367957" w:rsidRDefault="00973C06" w:rsidP="0036795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Создание общественно-профессионального сообщества учителей по ОБЖ</w:t>
            </w:r>
          </w:p>
        </w:tc>
      </w:tr>
      <w:tr w:rsidR="00973C06" w:rsidRPr="00367957" w:rsidTr="00367957">
        <w:tc>
          <w:tcPr>
            <w:tcW w:w="79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4557" w:type="dxa"/>
          </w:tcPr>
          <w:p w:rsidR="00973C06" w:rsidRPr="00367957" w:rsidRDefault="00973C06" w:rsidP="0036795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367957">
              <w:rPr>
                <w:rFonts w:ascii="Times New Roman" w:hAnsi="Times New Roman"/>
                <w:sz w:val="28"/>
                <w:szCs w:val="24"/>
              </w:rPr>
              <w:t>Участие в интернет-олимпиад школьников по ОБЖ</w:t>
            </w:r>
          </w:p>
        </w:tc>
        <w:tc>
          <w:tcPr>
            <w:tcW w:w="3414" w:type="dxa"/>
            <w:gridSpan w:val="2"/>
          </w:tcPr>
          <w:p w:rsidR="00973C06" w:rsidRPr="00367957" w:rsidRDefault="00973C06" w:rsidP="0036795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67957">
              <w:rPr>
                <w:rFonts w:ascii="Times New Roman" w:hAnsi="Times New Roman"/>
                <w:sz w:val="28"/>
                <w:szCs w:val="24"/>
              </w:rPr>
              <w:t xml:space="preserve">Заместители директоров по ВР, учителя ОБЖ </w:t>
            </w:r>
          </w:p>
        </w:tc>
        <w:tc>
          <w:tcPr>
            <w:tcW w:w="2811" w:type="dxa"/>
            <w:gridSpan w:val="2"/>
          </w:tcPr>
          <w:p w:rsidR="00973C06" w:rsidRPr="00367957" w:rsidRDefault="00973C06" w:rsidP="003679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67957">
              <w:rPr>
                <w:rFonts w:ascii="Times New Roman" w:hAnsi="Times New Roman"/>
                <w:sz w:val="28"/>
                <w:szCs w:val="24"/>
              </w:rPr>
              <w:t>2020 – 2024 годы</w:t>
            </w:r>
          </w:p>
          <w:p w:rsidR="00973C06" w:rsidRPr="00367957" w:rsidRDefault="00973C06" w:rsidP="003679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67957">
              <w:rPr>
                <w:rFonts w:ascii="Times New Roman" w:hAnsi="Times New Roman"/>
                <w:sz w:val="28"/>
                <w:szCs w:val="24"/>
              </w:rPr>
              <w:t>(по отдельному графику)</w:t>
            </w:r>
          </w:p>
        </w:tc>
        <w:tc>
          <w:tcPr>
            <w:tcW w:w="3556" w:type="dxa"/>
          </w:tcPr>
          <w:p w:rsidR="00973C06" w:rsidRPr="00367957" w:rsidRDefault="00973C06" w:rsidP="003679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67957">
              <w:rPr>
                <w:rFonts w:ascii="Times New Roman" w:hAnsi="Times New Roman"/>
                <w:sz w:val="28"/>
                <w:szCs w:val="24"/>
              </w:rPr>
              <w:t>Проведены интернет-олимпиады по ОБЖ</w:t>
            </w:r>
          </w:p>
        </w:tc>
      </w:tr>
      <w:tr w:rsidR="00973C06" w:rsidRPr="00367957" w:rsidTr="00367957">
        <w:tc>
          <w:tcPr>
            <w:tcW w:w="79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4557" w:type="dxa"/>
          </w:tcPr>
          <w:p w:rsidR="00973C06" w:rsidRPr="00367957" w:rsidRDefault="00973C06" w:rsidP="003679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 xml:space="preserve">Привлечение действующих спасателей МЧС, представителей, скорой помощи, ГИБДД, МВД и других для проведения индивидуальных консультаций </w:t>
            </w:r>
          </w:p>
        </w:tc>
        <w:tc>
          <w:tcPr>
            <w:tcW w:w="3414" w:type="dxa"/>
            <w:gridSpan w:val="2"/>
          </w:tcPr>
          <w:p w:rsidR="00973C06" w:rsidRPr="00367957" w:rsidRDefault="00973C06" w:rsidP="00367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Руководители общеобразовательных организаций</w:t>
            </w:r>
          </w:p>
        </w:tc>
        <w:tc>
          <w:tcPr>
            <w:tcW w:w="2811" w:type="dxa"/>
            <w:gridSpan w:val="2"/>
          </w:tcPr>
          <w:p w:rsidR="00973C06" w:rsidRPr="00367957" w:rsidRDefault="00973C06" w:rsidP="003679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2020 – 2024 годы (постоянно)</w:t>
            </w:r>
          </w:p>
        </w:tc>
        <w:tc>
          <w:tcPr>
            <w:tcW w:w="3556" w:type="dxa"/>
          </w:tcPr>
          <w:p w:rsidR="00973C06" w:rsidRPr="00367957" w:rsidRDefault="00973C06" w:rsidP="003679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Увеличение объема знаний, применение теоретических знаний на практике, ответы на вопросы олимпиадных заданий</w:t>
            </w:r>
          </w:p>
        </w:tc>
      </w:tr>
      <w:tr w:rsidR="00973C06" w:rsidRPr="00367957" w:rsidTr="00367957">
        <w:tc>
          <w:tcPr>
            <w:tcW w:w="79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4557" w:type="dxa"/>
          </w:tcPr>
          <w:p w:rsidR="00973C06" w:rsidRPr="00367957" w:rsidRDefault="00973C06" w:rsidP="003679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Пополнение  библиотечного фонда школ района учебно – методическими пособиями по вопросам преподавания и изучения ОБЖ, открытого доступа к сайтам МЧС</w:t>
            </w:r>
          </w:p>
        </w:tc>
        <w:tc>
          <w:tcPr>
            <w:tcW w:w="3414" w:type="dxa"/>
            <w:gridSpan w:val="2"/>
          </w:tcPr>
          <w:p w:rsidR="00973C06" w:rsidRPr="00367957" w:rsidRDefault="00973C06" w:rsidP="003679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Руководители общеобразовательных организаций</w:t>
            </w:r>
          </w:p>
        </w:tc>
        <w:tc>
          <w:tcPr>
            <w:tcW w:w="2811" w:type="dxa"/>
            <w:gridSpan w:val="2"/>
          </w:tcPr>
          <w:p w:rsidR="00973C06" w:rsidRPr="00367957" w:rsidRDefault="00973C06" w:rsidP="003679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2020 – 2024 годы (постоянно)</w:t>
            </w:r>
          </w:p>
        </w:tc>
        <w:tc>
          <w:tcPr>
            <w:tcW w:w="3556" w:type="dxa"/>
          </w:tcPr>
          <w:p w:rsidR="00973C06" w:rsidRPr="00367957" w:rsidRDefault="00973C06" w:rsidP="003679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Предоставление детям во время учебно-тренировочных сборов охватить больше проверенной информацией, а также обеспечение путем выписывания терминологии и знание компонента предмета ОБЖ</w:t>
            </w:r>
          </w:p>
        </w:tc>
      </w:tr>
      <w:tr w:rsidR="00973C06" w:rsidRPr="00367957" w:rsidTr="00367957">
        <w:tc>
          <w:tcPr>
            <w:tcW w:w="79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4557" w:type="dxa"/>
          </w:tcPr>
          <w:p w:rsidR="00973C06" w:rsidRPr="00367957" w:rsidRDefault="00973C06" w:rsidP="003679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Участие в  семинарах, мастер-классах, вебинарах по обновлению форм, методов, средств обучения в преподавании предмета ОБЖ</w:t>
            </w:r>
          </w:p>
        </w:tc>
        <w:tc>
          <w:tcPr>
            <w:tcW w:w="3414" w:type="dxa"/>
            <w:gridSpan w:val="2"/>
          </w:tcPr>
          <w:p w:rsidR="00973C06" w:rsidRPr="00367957" w:rsidRDefault="00973C06" w:rsidP="003679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Учителя ОБЖ, руководитель РМО</w:t>
            </w:r>
          </w:p>
        </w:tc>
        <w:tc>
          <w:tcPr>
            <w:tcW w:w="2811" w:type="dxa"/>
            <w:gridSpan w:val="2"/>
          </w:tcPr>
          <w:p w:rsidR="00973C06" w:rsidRPr="00367957" w:rsidRDefault="00973C06" w:rsidP="003679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2020-2024</w:t>
            </w:r>
          </w:p>
          <w:p w:rsidR="00973C06" w:rsidRPr="00367957" w:rsidRDefault="00973C06" w:rsidP="003679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</w:tc>
        <w:tc>
          <w:tcPr>
            <w:tcW w:w="3556" w:type="dxa"/>
          </w:tcPr>
          <w:p w:rsidR="00973C06" w:rsidRPr="00367957" w:rsidRDefault="00973C06" w:rsidP="00367957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Повышение профессиональных компетенций руководителей и педагогических работников, приказ МОиН РТ</w:t>
            </w:r>
          </w:p>
        </w:tc>
      </w:tr>
      <w:tr w:rsidR="00973C06" w:rsidRPr="00367957" w:rsidTr="00367957">
        <w:tc>
          <w:tcPr>
            <w:tcW w:w="15134" w:type="dxa"/>
            <w:gridSpan w:val="7"/>
          </w:tcPr>
          <w:p w:rsidR="00973C06" w:rsidRPr="00367957" w:rsidRDefault="00973C06" w:rsidP="003679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3. Содержание образовательных программ</w:t>
            </w:r>
          </w:p>
        </w:tc>
      </w:tr>
      <w:tr w:rsidR="00973C06" w:rsidRPr="00367957" w:rsidTr="00367957">
        <w:tc>
          <w:tcPr>
            <w:tcW w:w="79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4557" w:type="dxa"/>
          </w:tcPr>
          <w:p w:rsidR="00973C06" w:rsidRPr="00367957" w:rsidRDefault="00973C06" w:rsidP="0036795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Участие в  республиканских олимпиад по учебному предмету ОБЖ</w:t>
            </w:r>
          </w:p>
        </w:tc>
        <w:tc>
          <w:tcPr>
            <w:tcW w:w="3414" w:type="dxa"/>
            <w:gridSpan w:val="2"/>
          </w:tcPr>
          <w:p w:rsidR="00973C06" w:rsidRPr="00367957" w:rsidRDefault="00973C06" w:rsidP="0036795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Учителя ОБЖ, руководитель РМО</w:t>
            </w:r>
          </w:p>
        </w:tc>
        <w:tc>
          <w:tcPr>
            <w:tcW w:w="2811" w:type="dxa"/>
            <w:gridSpan w:val="2"/>
          </w:tcPr>
          <w:p w:rsidR="00973C06" w:rsidRPr="00367957" w:rsidRDefault="00973C06" w:rsidP="0036795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973C06" w:rsidRPr="00367957" w:rsidRDefault="00973C06" w:rsidP="0036795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  <w:p w:rsidR="00973C06" w:rsidRPr="00367957" w:rsidRDefault="00973C06" w:rsidP="0036795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</w:tcPr>
          <w:p w:rsidR="00973C06" w:rsidRPr="00367957" w:rsidRDefault="00973C06" w:rsidP="0036795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Усовершенствованные задания и требования к проведению республиканских олимпиад по учебному предмету «ОБЖ»</w:t>
            </w:r>
          </w:p>
        </w:tc>
      </w:tr>
      <w:tr w:rsidR="00973C06" w:rsidRPr="00367957" w:rsidTr="00367957">
        <w:tc>
          <w:tcPr>
            <w:tcW w:w="15134" w:type="dxa"/>
            <w:gridSpan w:val="7"/>
          </w:tcPr>
          <w:p w:rsidR="00973C06" w:rsidRPr="00367957" w:rsidRDefault="00973C06" w:rsidP="003679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4. Воспитание и социализация обучающихся</w:t>
            </w:r>
          </w:p>
        </w:tc>
      </w:tr>
      <w:tr w:rsidR="00973C06" w:rsidRPr="00367957" w:rsidTr="00367957">
        <w:tc>
          <w:tcPr>
            <w:tcW w:w="79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4557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Расширение участия обучающихся в общественно значимых, в том числе волонтерских, проекта («Российское движение школьников», «Школа безопасноти», «Юнармия», «Юный пожарный», «Юный инспектор движения, школьные профильные объединения»</w:t>
            </w:r>
          </w:p>
        </w:tc>
        <w:tc>
          <w:tcPr>
            <w:tcW w:w="3686" w:type="dxa"/>
            <w:gridSpan w:val="3"/>
          </w:tcPr>
          <w:p w:rsidR="00973C06" w:rsidRPr="00367957" w:rsidRDefault="00973C06" w:rsidP="003679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Учителя ОБЖ, руководитель РМО</w:t>
            </w:r>
          </w:p>
        </w:tc>
        <w:tc>
          <w:tcPr>
            <w:tcW w:w="2539" w:type="dxa"/>
          </w:tcPr>
          <w:p w:rsidR="00973C06" w:rsidRPr="00367957" w:rsidRDefault="00973C06" w:rsidP="003679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973C06" w:rsidRPr="00367957" w:rsidRDefault="00973C06" w:rsidP="003679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  <w:p w:rsidR="00973C06" w:rsidRPr="00367957" w:rsidRDefault="00973C06" w:rsidP="003679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</w:tcPr>
          <w:p w:rsidR="00973C06" w:rsidRPr="00367957" w:rsidRDefault="00973C06" w:rsidP="0036795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Увеличение количества обучающихся, принимающих участие в общественно значимых, в том числе волонтерских, проектах </w:t>
            </w:r>
          </w:p>
        </w:tc>
      </w:tr>
      <w:tr w:rsidR="00973C06" w:rsidRPr="00367957" w:rsidTr="00367957">
        <w:tc>
          <w:tcPr>
            <w:tcW w:w="79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4557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Обеспечение эффективной интеграции образовательных программ по ОБЖ с программами воспитания и социализации обучающихся в области безопасности</w:t>
            </w:r>
          </w:p>
        </w:tc>
        <w:tc>
          <w:tcPr>
            <w:tcW w:w="3686" w:type="dxa"/>
            <w:gridSpan w:val="3"/>
          </w:tcPr>
          <w:p w:rsidR="00973C06" w:rsidRPr="00367957" w:rsidRDefault="00973C06" w:rsidP="003679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Учителя ОБЖ, руководитель РМО</w:t>
            </w:r>
          </w:p>
        </w:tc>
        <w:tc>
          <w:tcPr>
            <w:tcW w:w="2539" w:type="dxa"/>
          </w:tcPr>
          <w:p w:rsidR="00973C06" w:rsidRPr="00367957" w:rsidRDefault="00973C06" w:rsidP="003679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2020 – 2021  годы</w:t>
            </w:r>
          </w:p>
          <w:p w:rsidR="00973C06" w:rsidRPr="00367957" w:rsidRDefault="00973C06" w:rsidP="003679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I </w:t>
            </w: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квартал 2021 года)</w:t>
            </w:r>
          </w:p>
        </w:tc>
        <w:tc>
          <w:tcPr>
            <w:tcW w:w="3556" w:type="dxa"/>
          </w:tcPr>
          <w:p w:rsidR="00973C06" w:rsidRPr="00367957" w:rsidRDefault="00973C06" w:rsidP="0036795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Повышение уровня практической направленности обучения по учебному предмету «Основы безопасности жизнедеятельности»</w:t>
            </w:r>
          </w:p>
        </w:tc>
      </w:tr>
      <w:tr w:rsidR="00973C06" w:rsidRPr="00367957" w:rsidTr="00367957">
        <w:tc>
          <w:tcPr>
            <w:tcW w:w="79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4557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Месячник гражданской обороны</w:t>
            </w:r>
          </w:p>
        </w:tc>
        <w:tc>
          <w:tcPr>
            <w:tcW w:w="3686" w:type="dxa"/>
            <w:gridSpan w:val="3"/>
          </w:tcPr>
          <w:p w:rsidR="00973C06" w:rsidRPr="00367957" w:rsidRDefault="00973C06" w:rsidP="003679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МБУ </w:t>
            </w:r>
            <w:r w:rsidRPr="00367957">
              <w:rPr>
                <w:rFonts w:ascii="Times New Roman" w:hAnsi="Times New Roman"/>
                <w:sz w:val="28"/>
                <w:szCs w:val="24"/>
              </w:rPr>
              <w:t>«Отдел образования»,  Заместители директоров по ВР, учителя ОБЖ</w:t>
            </w:r>
          </w:p>
        </w:tc>
        <w:tc>
          <w:tcPr>
            <w:tcW w:w="2539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2020 – 2024 годы</w:t>
            </w:r>
          </w:p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(октябрь)</w:t>
            </w:r>
          </w:p>
        </w:tc>
        <w:tc>
          <w:tcPr>
            <w:tcW w:w="355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Пропаганда традиций гражданской обороны.</w:t>
            </w:r>
          </w:p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Обучение сотрудников и учащихся способам защиты от опасностей возникающих при ведении военных действий или вследствие этих действий, а также при возникновении чрезвычайных ситуаций природного, техногенного характера.</w:t>
            </w:r>
          </w:p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73C06" w:rsidRPr="00367957" w:rsidTr="00367957">
        <w:tc>
          <w:tcPr>
            <w:tcW w:w="79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4.4.</w:t>
            </w:r>
          </w:p>
        </w:tc>
        <w:tc>
          <w:tcPr>
            <w:tcW w:w="4557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Месячник безопасности детей</w:t>
            </w:r>
          </w:p>
        </w:tc>
        <w:tc>
          <w:tcPr>
            <w:tcW w:w="3686" w:type="dxa"/>
            <w:gridSpan w:val="3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МБУ </w:t>
            </w:r>
            <w:r w:rsidRPr="00367957">
              <w:rPr>
                <w:rFonts w:ascii="Times New Roman" w:hAnsi="Times New Roman"/>
                <w:sz w:val="28"/>
                <w:szCs w:val="24"/>
              </w:rPr>
              <w:t>«Отдел образования»,  Заместители директоров по ВР, учителя ОБЖ</w:t>
            </w:r>
          </w:p>
        </w:tc>
        <w:tc>
          <w:tcPr>
            <w:tcW w:w="2539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2020 – 2024 годы</w:t>
            </w:r>
          </w:p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 xml:space="preserve">(август-сентябрь) </w:t>
            </w:r>
          </w:p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Пропаганда культуры безопасности жизнедеятельности среди подрастающего поколения;</w:t>
            </w:r>
          </w:p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Отработка навыков безопасного поведения школьниками в различных условиях</w:t>
            </w:r>
          </w:p>
        </w:tc>
      </w:tr>
      <w:tr w:rsidR="00973C06" w:rsidRPr="00367957" w:rsidTr="00367957">
        <w:tc>
          <w:tcPr>
            <w:tcW w:w="79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4.5.</w:t>
            </w:r>
          </w:p>
        </w:tc>
        <w:tc>
          <w:tcPr>
            <w:tcW w:w="4557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Проведение Всероссийского открытого урока по основам безопасности жизнедеятельности</w:t>
            </w:r>
          </w:p>
        </w:tc>
        <w:tc>
          <w:tcPr>
            <w:tcW w:w="3686" w:type="dxa"/>
            <w:gridSpan w:val="3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 </w:t>
            </w:r>
            <w:r w:rsidRPr="00367957">
              <w:rPr>
                <w:rFonts w:ascii="Times New Roman" w:hAnsi="Times New Roman"/>
                <w:sz w:val="28"/>
                <w:szCs w:val="28"/>
              </w:rPr>
              <w:t>«Отдел образования»,  Заместители директоров по ВР, учителя ОБЖ</w:t>
            </w:r>
          </w:p>
        </w:tc>
        <w:tc>
          <w:tcPr>
            <w:tcW w:w="2539" w:type="dxa"/>
          </w:tcPr>
          <w:p w:rsidR="00973C06" w:rsidRPr="00367957" w:rsidRDefault="00973C06" w:rsidP="003679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2020 – 2024 годы</w:t>
            </w:r>
          </w:p>
          <w:p w:rsidR="00973C06" w:rsidRPr="00367957" w:rsidRDefault="00973C06" w:rsidP="003679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(апрель, сентябрь,</w:t>
            </w:r>
          </w:p>
          <w:p w:rsidR="00973C06" w:rsidRPr="00367957" w:rsidRDefault="00973C06" w:rsidP="003679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октябрь)</w:t>
            </w:r>
          </w:p>
        </w:tc>
        <w:tc>
          <w:tcPr>
            <w:tcW w:w="355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Пропаганда социальной значимости курса «Основы безопасности жизнедеятельности», поднятие его престижа.</w:t>
            </w:r>
          </w:p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Пропаганда культуры безопасности жизнедеятельности среди подрастающего поколения;</w:t>
            </w:r>
          </w:p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Отработка навыков безопасного поведения школьниками в различных условиях</w:t>
            </w:r>
          </w:p>
        </w:tc>
      </w:tr>
      <w:tr w:rsidR="00973C06" w:rsidRPr="00367957" w:rsidTr="00367957">
        <w:tc>
          <w:tcPr>
            <w:tcW w:w="79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4.6.</w:t>
            </w:r>
          </w:p>
        </w:tc>
        <w:tc>
          <w:tcPr>
            <w:tcW w:w="4557" w:type="dxa"/>
          </w:tcPr>
          <w:p w:rsidR="00973C06" w:rsidRPr="00367957" w:rsidRDefault="00973C06" w:rsidP="00367957">
            <w:pPr>
              <w:pStyle w:val="BodyTextIndent"/>
              <w:tabs>
                <w:tab w:val="left" w:pos="1080"/>
                <w:tab w:val="left" w:pos="1418"/>
                <w:tab w:val="right" w:pos="14570"/>
              </w:tabs>
              <w:ind w:firstLine="0"/>
              <w:rPr>
                <w:szCs w:val="28"/>
              </w:rPr>
            </w:pPr>
            <w:r w:rsidRPr="00367957">
              <w:rPr>
                <w:szCs w:val="28"/>
              </w:rPr>
              <w:t xml:space="preserve">Участие в конкурсе  «Учитель года Республики Татарстан по учебному предмету «Основы безопасности жизнедеятельности» </w:t>
            </w:r>
          </w:p>
        </w:tc>
        <w:tc>
          <w:tcPr>
            <w:tcW w:w="3686" w:type="dxa"/>
            <w:gridSpan w:val="3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 </w:t>
            </w:r>
            <w:r w:rsidRPr="00367957">
              <w:rPr>
                <w:rFonts w:ascii="Times New Roman" w:hAnsi="Times New Roman"/>
                <w:sz w:val="28"/>
                <w:szCs w:val="28"/>
              </w:rPr>
              <w:t>«Отдел образования»,  Заместители директоров по ВР, учителя ОБЖ</w:t>
            </w:r>
          </w:p>
        </w:tc>
        <w:tc>
          <w:tcPr>
            <w:tcW w:w="2539" w:type="dxa"/>
          </w:tcPr>
          <w:p w:rsidR="00973C06" w:rsidRPr="00367957" w:rsidRDefault="00973C06" w:rsidP="00367957">
            <w:pPr>
              <w:pStyle w:val="BodyTextIndent"/>
              <w:tabs>
                <w:tab w:val="left" w:pos="1080"/>
                <w:tab w:val="left" w:pos="1418"/>
                <w:tab w:val="right" w:pos="14570"/>
              </w:tabs>
              <w:ind w:firstLine="0"/>
              <w:rPr>
                <w:szCs w:val="28"/>
              </w:rPr>
            </w:pPr>
            <w:r w:rsidRPr="00367957">
              <w:rPr>
                <w:szCs w:val="28"/>
              </w:rPr>
              <w:t>2020 – 2024 годы</w:t>
            </w:r>
          </w:p>
          <w:p w:rsidR="00973C06" w:rsidRPr="00367957" w:rsidRDefault="00973C06" w:rsidP="00367957">
            <w:pPr>
              <w:pStyle w:val="BodyTextIndent"/>
              <w:tabs>
                <w:tab w:val="left" w:pos="1080"/>
                <w:tab w:val="left" w:pos="1418"/>
                <w:tab w:val="right" w:pos="14570"/>
              </w:tabs>
              <w:ind w:firstLine="0"/>
              <w:rPr>
                <w:szCs w:val="28"/>
              </w:rPr>
            </w:pPr>
            <w:r w:rsidRPr="00367957">
              <w:rPr>
                <w:szCs w:val="28"/>
              </w:rPr>
              <w:t>(по отдельному графику)</w:t>
            </w:r>
          </w:p>
          <w:p w:rsidR="00973C06" w:rsidRPr="00367957" w:rsidRDefault="00973C06" w:rsidP="00367957">
            <w:pPr>
              <w:pStyle w:val="BodyTextIndent"/>
              <w:tabs>
                <w:tab w:val="left" w:pos="1080"/>
                <w:tab w:val="left" w:pos="1418"/>
                <w:tab w:val="right" w:pos="14570"/>
              </w:tabs>
              <w:ind w:firstLine="0"/>
              <w:jc w:val="center"/>
              <w:rPr>
                <w:szCs w:val="28"/>
              </w:rPr>
            </w:pPr>
          </w:p>
        </w:tc>
        <w:tc>
          <w:tcPr>
            <w:tcW w:w="355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Повышение престижа к предмету «Основы безопасности жизнедеятельности». Выявление выдающихся учителей, их поддержка и поощрение, повышение социального статуса педагогических работников и престижа учительского труда, распространение передового педагогического опыта лучших учителей Республики Татарстан и инновационных технологий в организации образовательной деятельности</w:t>
            </w:r>
          </w:p>
        </w:tc>
      </w:tr>
      <w:tr w:rsidR="00973C06" w:rsidRPr="00367957" w:rsidTr="00367957">
        <w:tc>
          <w:tcPr>
            <w:tcW w:w="79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4.7.</w:t>
            </w:r>
          </w:p>
        </w:tc>
        <w:tc>
          <w:tcPr>
            <w:tcW w:w="4557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 xml:space="preserve">Смотр-конкурс на лучшую общеобразовательную организацию по учебному предмету «Основы безопасности жизнедеятельности»   </w:t>
            </w:r>
          </w:p>
        </w:tc>
        <w:tc>
          <w:tcPr>
            <w:tcW w:w="3686" w:type="dxa"/>
            <w:gridSpan w:val="3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МБУ </w:t>
            </w:r>
            <w:r w:rsidRPr="00367957">
              <w:rPr>
                <w:rFonts w:ascii="Times New Roman" w:hAnsi="Times New Roman"/>
                <w:bCs/>
                <w:sz w:val="28"/>
                <w:szCs w:val="28"/>
              </w:rPr>
              <w:t>«Отдел образования»,  Заместители директоров по ВР, учителя ОБЖ</w:t>
            </w:r>
          </w:p>
        </w:tc>
        <w:tc>
          <w:tcPr>
            <w:tcW w:w="2539" w:type="dxa"/>
          </w:tcPr>
          <w:p w:rsidR="00973C06" w:rsidRPr="00367957" w:rsidRDefault="00973C06" w:rsidP="003679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2020-2024 годы</w:t>
            </w:r>
          </w:p>
          <w:p w:rsidR="00973C06" w:rsidRPr="00367957" w:rsidRDefault="00973C06" w:rsidP="003679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(по отдельному графику)</w:t>
            </w:r>
          </w:p>
        </w:tc>
        <w:tc>
          <w:tcPr>
            <w:tcW w:w="355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Совершенствование учебно-материальной базы образовательных организации по вопросам гражданской обороны, предупреждения и ликвидации  чрезвычайных ситуаций, организации подготовки учащейся молодежи, обобщения и распространения передового опыта работы преподавателей-организаторов ОБЖ по подготовке учащейся молодежи по вопросам гражданской обороны и защиты от чрезвычайных ситуаций природного и техногенного характера.</w:t>
            </w:r>
          </w:p>
        </w:tc>
      </w:tr>
      <w:tr w:rsidR="00973C06" w:rsidRPr="00367957" w:rsidTr="00367957">
        <w:tc>
          <w:tcPr>
            <w:tcW w:w="79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4.8.</w:t>
            </w:r>
          </w:p>
        </w:tc>
        <w:tc>
          <w:tcPr>
            <w:tcW w:w="4557" w:type="dxa"/>
          </w:tcPr>
          <w:p w:rsidR="00973C06" w:rsidRPr="00367957" w:rsidRDefault="00973C06" w:rsidP="00367957">
            <w:pPr>
              <w:pStyle w:val="BodyTextIndent"/>
              <w:tabs>
                <w:tab w:val="left" w:pos="1080"/>
                <w:tab w:val="left" w:pos="1418"/>
                <w:tab w:val="right" w:pos="14570"/>
              </w:tabs>
              <w:ind w:right="128" w:firstLine="0"/>
              <w:rPr>
                <w:color w:val="000000"/>
                <w:szCs w:val="28"/>
              </w:rPr>
            </w:pPr>
            <w:r w:rsidRPr="00367957">
              <w:rPr>
                <w:color w:val="000000"/>
                <w:szCs w:val="28"/>
              </w:rPr>
              <w:t xml:space="preserve">Участие в Форуме преподавателей-организаторов учебного предмета «Основы безопасности жизнедеятельности», методистов управлений (отделов) образования </w:t>
            </w:r>
          </w:p>
        </w:tc>
        <w:tc>
          <w:tcPr>
            <w:tcW w:w="3686" w:type="dxa"/>
            <w:gridSpan w:val="3"/>
          </w:tcPr>
          <w:p w:rsidR="00973C06" w:rsidRPr="00367957" w:rsidRDefault="00973C06" w:rsidP="00367957">
            <w:pPr>
              <w:pStyle w:val="BodyTextIndent"/>
              <w:tabs>
                <w:tab w:val="left" w:pos="1080"/>
                <w:tab w:val="left" w:pos="1418"/>
                <w:tab w:val="right" w:pos="14570"/>
              </w:tabs>
              <w:ind w:firstLine="0"/>
              <w:jc w:val="center"/>
              <w:rPr>
                <w:szCs w:val="28"/>
              </w:rPr>
            </w:pPr>
            <w:r w:rsidRPr="00367957">
              <w:rPr>
                <w:szCs w:val="28"/>
              </w:rPr>
              <w:t>Учителя ОБЖ</w:t>
            </w:r>
          </w:p>
        </w:tc>
        <w:tc>
          <w:tcPr>
            <w:tcW w:w="2539" w:type="dxa"/>
          </w:tcPr>
          <w:p w:rsidR="00973C06" w:rsidRPr="00367957" w:rsidRDefault="00973C06" w:rsidP="00367957">
            <w:pPr>
              <w:pStyle w:val="BodyTextIndent"/>
              <w:tabs>
                <w:tab w:val="left" w:pos="1080"/>
                <w:tab w:val="left" w:pos="1418"/>
                <w:tab w:val="right" w:pos="14570"/>
              </w:tabs>
              <w:ind w:firstLine="0"/>
              <w:rPr>
                <w:szCs w:val="28"/>
              </w:rPr>
            </w:pPr>
            <w:r w:rsidRPr="00367957">
              <w:rPr>
                <w:szCs w:val="28"/>
              </w:rPr>
              <w:t xml:space="preserve"> 2020 – 2024  годы</w:t>
            </w:r>
          </w:p>
          <w:p w:rsidR="00973C06" w:rsidRPr="00367957" w:rsidRDefault="00973C06" w:rsidP="00367957">
            <w:pPr>
              <w:pStyle w:val="BodyTextIndent"/>
              <w:tabs>
                <w:tab w:val="left" w:pos="1080"/>
                <w:tab w:val="left" w:pos="1418"/>
                <w:tab w:val="right" w:pos="14570"/>
              </w:tabs>
              <w:ind w:firstLine="0"/>
              <w:rPr>
                <w:szCs w:val="28"/>
              </w:rPr>
            </w:pPr>
            <w:r w:rsidRPr="00367957">
              <w:rPr>
                <w:szCs w:val="28"/>
              </w:rPr>
              <w:t>(по отдельному графику)</w:t>
            </w:r>
          </w:p>
        </w:tc>
        <w:tc>
          <w:tcPr>
            <w:tcW w:w="3556" w:type="dxa"/>
          </w:tcPr>
          <w:p w:rsidR="00973C06" w:rsidRPr="00367957" w:rsidRDefault="00973C06" w:rsidP="003679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Презентация современных образовательных методик, обсуждение достижений и перспектив модернизации системы образования, воспитания и социализации детей в рамках учебного предмета «Основы безопасности жизнедеятельности»</w:t>
            </w:r>
          </w:p>
        </w:tc>
      </w:tr>
      <w:tr w:rsidR="00973C06" w:rsidRPr="00367957" w:rsidTr="00367957">
        <w:tc>
          <w:tcPr>
            <w:tcW w:w="79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4.9.</w:t>
            </w:r>
          </w:p>
        </w:tc>
        <w:tc>
          <w:tcPr>
            <w:tcW w:w="4557" w:type="dxa"/>
          </w:tcPr>
          <w:p w:rsidR="00973C06" w:rsidRPr="00367957" w:rsidRDefault="00973C06" w:rsidP="00367957">
            <w:pPr>
              <w:pStyle w:val="BodyTextIndent"/>
              <w:tabs>
                <w:tab w:val="left" w:pos="1080"/>
                <w:tab w:val="left" w:pos="1418"/>
                <w:tab w:val="right" w:pos="14570"/>
              </w:tabs>
              <w:ind w:right="128" w:firstLine="0"/>
              <w:rPr>
                <w:color w:val="000000"/>
                <w:szCs w:val="28"/>
              </w:rPr>
            </w:pPr>
            <w:r w:rsidRPr="00367957">
              <w:rPr>
                <w:color w:val="000000"/>
                <w:szCs w:val="28"/>
              </w:rPr>
              <w:t>Участие в семинаре -совещании (мастер-классы) по организации и проведению межрегионального конкурса по учебному предмету «Учитель года по курсу «Основы безопасности жизнедеятельности»</w:t>
            </w:r>
          </w:p>
        </w:tc>
        <w:tc>
          <w:tcPr>
            <w:tcW w:w="3686" w:type="dxa"/>
            <w:gridSpan w:val="3"/>
          </w:tcPr>
          <w:p w:rsidR="00973C06" w:rsidRPr="00367957" w:rsidRDefault="00973C06" w:rsidP="00367957">
            <w:pPr>
              <w:pStyle w:val="BodyTextIndent"/>
              <w:tabs>
                <w:tab w:val="left" w:pos="1080"/>
                <w:tab w:val="left" w:pos="1418"/>
                <w:tab w:val="right" w:pos="14570"/>
              </w:tabs>
              <w:ind w:firstLine="0"/>
              <w:jc w:val="center"/>
              <w:rPr>
                <w:szCs w:val="28"/>
              </w:rPr>
            </w:pPr>
            <w:r w:rsidRPr="00367957">
              <w:rPr>
                <w:szCs w:val="28"/>
              </w:rPr>
              <w:t>Учителя ОБЖ</w:t>
            </w:r>
          </w:p>
        </w:tc>
        <w:tc>
          <w:tcPr>
            <w:tcW w:w="2539" w:type="dxa"/>
          </w:tcPr>
          <w:p w:rsidR="00973C06" w:rsidRPr="00367957" w:rsidRDefault="00973C06" w:rsidP="00367957">
            <w:pPr>
              <w:pStyle w:val="BodyTextIndent"/>
              <w:ind w:firstLine="0"/>
              <w:rPr>
                <w:szCs w:val="28"/>
              </w:rPr>
            </w:pPr>
            <w:r w:rsidRPr="00367957">
              <w:rPr>
                <w:szCs w:val="28"/>
              </w:rPr>
              <w:t>2020 – 2024  годы</w:t>
            </w:r>
          </w:p>
          <w:p w:rsidR="00973C06" w:rsidRPr="00367957" w:rsidRDefault="00973C06" w:rsidP="00367957">
            <w:pPr>
              <w:pStyle w:val="BodyTextIndent"/>
              <w:tabs>
                <w:tab w:val="left" w:pos="1080"/>
                <w:tab w:val="left" w:pos="1418"/>
                <w:tab w:val="right" w:pos="14570"/>
              </w:tabs>
              <w:ind w:firstLine="0"/>
              <w:rPr>
                <w:szCs w:val="28"/>
              </w:rPr>
            </w:pPr>
            <w:r w:rsidRPr="00367957">
              <w:rPr>
                <w:szCs w:val="28"/>
              </w:rPr>
              <w:t>(по отдельному графику</w:t>
            </w:r>
          </w:p>
        </w:tc>
        <w:tc>
          <w:tcPr>
            <w:tcW w:w="3556" w:type="dxa"/>
          </w:tcPr>
          <w:p w:rsidR="00973C06" w:rsidRPr="00367957" w:rsidRDefault="00973C06" w:rsidP="0036795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Повышение престижа к предмету «Основы безопасности жизнедеятельности». Выявление выдающихся учителей, их поддержка и поощрение, повышение социального статуса педагогических работников и престижа учительского труда, распространение передового педагогического опыта лучших учителей Республики Татарстан и инновационных технологий в организации образовательной деятельности</w:t>
            </w:r>
          </w:p>
        </w:tc>
      </w:tr>
      <w:tr w:rsidR="00973C06" w:rsidRPr="00367957" w:rsidTr="00367957">
        <w:tc>
          <w:tcPr>
            <w:tcW w:w="79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4.10.</w:t>
            </w:r>
          </w:p>
        </w:tc>
        <w:tc>
          <w:tcPr>
            <w:tcW w:w="4557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 xml:space="preserve">Организация тесного взаимодействия МБУ «Отдел образования» с управлениями (отделами) МЧС по Пестречинскому району Республики Татарстан, местными пожарно-спасательными гарнизонами по отдельным вопросам. </w:t>
            </w:r>
          </w:p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3"/>
          </w:tcPr>
          <w:p w:rsidR="00973C06" w:rsidRPr="00367957" w:rsidRDefault="00973C06" w:rsidP="003679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МБУ </w:t>
            </w:r>
            <w:r w:rsidRPr="00367957">
              <w:rPr>
                <w:rFonts w:ascii="Times New Roman" w:hAnsi="Times New Roman"/>
                <w:bCs/>
                <w:sz w:val="28"/>
                <w:szCs w:val="28"/>
              </w:rPr>
              <w:t xml:space="preserve">«Отдел образования», Руководители общеобразовательных организаций </w:t>
            </w:r>
          </w:p>
        </w:tc>
        <w:tc>
          <w:tcPr>
            <w:tcW w:w="2539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2020 – 2024  годы</w:t>
            </w:r>
          </w:p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 xml:space="preserve">(по отдельному графику </w:t>
            </w:r>
          </w:p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Совершенствование подготовки учащихся общеобразовательных организаций к действиям в экстремальных ситуациях:</w:t>
            </w:r>
          </w:p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проведение совместных совещаний по анализу хода подготовки учащихся к действиям в экстремальных ситуациях и выработке предложений по ее совершенствованию.</w:t>
            </w:r>
          </w:p>
        </w:tc>
      </w:tr>
      <w:tr w:rsidR="00973C06" w:rsidRPr="00367957" w:rsidTr="00367957">
        <w:tc>
          <w:tcPr>
            <w:tcW w:w="15134" w:type="dxa"/>
            <w:gridSpan w:val="7"/>
          </w:tcPr>
          <w:p w:rsidR="00973C06" w:rsidRPr="00367957" w:rsidRDefault="00973C06" w:rsidP="003679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67957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5. Обеспечение условий реализации образовательного процесса</w:t>
            </w:r>
          </w:p>
        </w:tc>
      </w:tr>
      <w:tr w:rsidR="00973C06" w:rsidRPr="00367957" w:rsidTr="00367957">
        <w:tc>
          <w:tcPr>
            <w:tcW w:w="79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4837" w:type="dxa"/>
            <w:gridSpan w:val="2"/>
          </w:tcPr>
          <w:p w:rsidR="00973C06" w:rsidRPr="00367957" w:rsidRDefault="00973C06" w:rsidP="0036795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 xml:space="preserve">Участие в курсах  повышения квалификации учителей ОБЖ и преподавателей организаторов ОБЖ с привлечение образовательных организаций МЧС России и региональных учебно-методических центров ГО и ЧС </w:t>
            </w:r>
          </w:p>
        </w:tc>
        <w:tc>
          <w:tcPr>
            <w:tcW w:w="3406" w:type="dxa"/>
            <w:gridSpan w:val="2"/>
          </w:tcPr>
          <w:p w:rsidR="00973C06" w:rsidRPr="00367957" w:rsidRDefault="00973C06" w:rsidP="0036795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 </w:t>
            </w:r>
            <w:r w:rsidRPr="00367957">
              <w:rPr>
                <w:rFonts w:ascii="Times New Roman" w:hAnsi="Times New Roman"/>
                <w:sz w:val="28"/>
                <w:szCs w:val="28"/>
              </w:rPr>
              <w:t>«Отдел образования», территориальный орган МЧС России</w:t>
            </w:r>
          </w:p>
        </w:tc>
        <w:tc>
          <w:tcPr>
            <w:tcW w:w="2539" w:type="dxa"/>
          </w:tcPr>
          <w:p w:rsidR="00973C06" w:rsidRPr="00367957" w:rsidRDefault="00973C06" w:rsidP="00367957">
            <w:pPr>
              <w:widowControl w:val="0"/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2022 – 2024 годы</w:t>
            </w:r>
          </w:p>
          <w:p w:rsidR="00973C06" w:rsidRPr="00367957" w:rsidRDefault="00973C06" w:rsidP="00367957">
            <w:pPr>
              <w:widowControl w:val="0"/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(постоянно)</w:t>
            </w:r>
          </w:p>
          <w:p w:rsidR="00973C06" w:rsidRPr="00367957" w:rsidRDefault="00973C06" w:rsidP="00367957">
            <w:pPr>
              <w:widowControl w:val="0"/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6" w:type="dxa"/>
          </w:tcPr>
          <w:p w:rsidR="00973C06" w:rsidRPr="00367957" w:rsidRDefault="00973C06" w:rsidP="0036795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Разработаны дополнительные профессиональные программы</w:t>
            </w:r>
          </w:p>
        </w:tc>
      </w:tr>
      <w:tr w:rsidR="00973C06" w:rsidRPr="00367957" w:rsidTr="00367957">
        <w:tc>
          <w:tcPr>
            <w:tcW w:w="79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4837" w:type="dxa"/>
            <w:gridSpan w:val="2"/>
          </w:tcPr>
          <w:p w:rsidR="00973C06" w:rsidRPr="00367957" w:rsidRDefault="00973C06" w:rsidP="0036795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4"/>
              </w:rPr>
            </w:pPr>
            <w:r w:rsidRPr="00367957">
              <w:rPr>
                <w:rFonts w:ascii="Times New Roman" w:hAnsi="Times New Roman"/>
                <w:sz w:val="28"/>
                <w:szCs w:val="24"/>
              </w:rPr>
              <w:t xml:space="preserve">Совершенствование программ повышения квалификации, направленных на развитие компетенций преподавателей-организаторов и учителей ОБЖ, в том числе связанных с работой в условиях многоязычия и инклюзии, с обязательной отработкой практических приемов и действий в различных ситуациях, в том числе с ипользованиеи интерактивных тренажерных систем, способных моделировать различные реальные условия повседневности </w:t>
            </w:r>
          </w:p>
        </w:tc>
        <w:tc>
          <w:tcPr>
            <w:tcW w:w="3406" w:type="dxa"/>
            <w:gridSpan w:val="2"/>
          </w:tcPr>
          <w:p w:rsidR="00973C06" w:rsidRPr="00367957" w:rsidRDefault="00973C06" w:rsidP="0036795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67957">
              <w:rPr>
                <w:rFonts w:ascii="Times New Roman" w:hAnsi="Times New Roman"/>
                <w:sz w:val="28"/>
                <w:szCs w:val="24"/>
              </w:rPr>
              <w:t>Заместители директоров по ВР, учителя ОБЖ</w:t>
            </w:r>
          </w:p>
        </w:tc>
        <w:tc>
          <w:tcPr>
            <w:tcW w:w="2539" w:type="dxa"/>
          </w:tcPr>
          <w:p w:rsidR="00973C06" w:rsidRPr="00367957" w:rsidRDefault="00973C06" w:rsidP="00367957">
            <w:pPr>
              <w:widowControl w:val="0"/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67957">
              <w:rPr>
                <w:rFonts w:ascii="Times New Roman" w:hAnsi="Times New Roman"/>
                <w:sz w:val="28"/>
                <w:szCs w:val="24"/>
                <w:lang w:val="en-US"/>
              </w:rPr>
              <w:t xml:space="preserve">I </w:t>
            </w:r>
            <w:r w:rsidRPr="00367957">
              <w:rPr>
                <w:rFonts w:ascii="Times New Roman" w:hAnsi="Times New Roman"/>
                <w:sz w:val="28"/>
                <w:szCs w:val="24"/>
              </w:rPr>
              <w:t>квартал 2021 года</w:t>
            </w:r>
          </w:p>
        </w:tc>
        <w:tc>
          <w:tcPr>
            <w:tcW w:w="3556" w:type="dxa"/>
          </w:tcPr>
          <w:p w:rsidR="00973C06" w:rsidRPr="00367957" w:rsidRDefault="00973C06" w:rsidP="0036795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367957">
              <w:rPr>
                <w:rFonts w:ascii="Times New Roman" w:hAnsi="Times New Roman"/>
                <w:sz w:val="28"/>
                <w:szCs w:val="24"/>
              </w:rPr>
              <w:t xml:space="preserve">Разработаны дополнительные профессиональные программы </w:t>
            </w:r>
          </w:p>
        </w:tc>
      </w:tr>
      <w:tr w:rsidR="00973C06" w:rsidRPr="00367957" w:rsidTr="00367957">
        <w:tc>
          <w:tcPr>
            <w:tcW w:w="79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4837" w:type="dxa"/>
            <w:gridSpan w:val="2"/>
          </w:tcPr>
          <w:p w:rsidR="00973C06" w:rsidRPr="00367957" w:rsidRDefault="00973C06" w:rsidP="0036795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Обеспечение повышения квалификации педагогических кадров</w:t>
            </w:r>
          </w:p>
        </w:tc>
        <w:tc>
          <w:tcPr>
            <w:tcW w:w="3406" w:type="dxa"/>
            <w:gridSpan w:val="2"/>
          </w:tcPr>
          <w:p w:rsidR="00973C06" w:rsidRPr="00367957" w:rsidRDefault="00973C06" w:rsidP="0036795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 xml:space="preserve">Дом детского творчества, </w:t>
            </w:r>
            <w:r w:rsidRPr="00367957">
              <w:rPr>
                <w:rFonts w:ascii="Times New Roman" w:hAnsi="Times New Roman"/>
                <w:sz w:val="28"/>
                <w:szCs w:val="24"/>
              </w:rPr>
              <w:t>Заместители директоров по ВР, учителя ОБЖ</w:t>
            </w:r>
          </w:p>
        </w:tc>
        <w:tc>
          <w:tcPr>
            <w:tcW w:w="2539" w:type="dxa"/>
          </w:tcPr>
          <w:p w:rsidR="00973C06" w:rsidRPr="00367957" w:rsidRDefault="00973C06" w:rsidP="00367957">
            <w:pPr>
              <w:widowControl w:val="0"/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2020 – 2024 годы</w:t>
            </w:r>
          </w:p>
          <w:p w:rsidR="00973C06" w:rsidRPr="00367957" w:rsidRDefault="00973C06" w:rsidP="00367957">
            <w:pPr>
              <w:widowControl w:val="0"/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(постоянно)</w:t>
            </w:r>
          </w:p>
          <w:p w:rsidR="00973C06" w:rsidRPr="00367957" w:rsidRDefault="00973C06" w:rsidP="00367957">
            <w:pPr>
              <w:widowControl w:val="0"/>
              <w:spacing w:before="120"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56" w:type="dxa"/>
          </w:tcPr>
          <w:p w:rsidR="00973C06" w:rsidRPr="00367957" w:rsidRDefault="00973C06" w:rsidP="0036795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 xml:space="preserve">Организация обучения по дополнительным профессиональным программам </w:t>
            </w:r>
          </w:p>
        </w:tc>
      </w:tr>
      <w:tr w:rsidR="00973C06" w:rsidRPr="00367957" w:rsidTr="00367957">
        <w:tc>
          <w:tcPr>
            <w:tcW w:w="79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837" w:type="dxa"/>
            <w:gridSpan w:val="2"/>
          </w:tcPr>
          <w:p w:rsidR="00973C06" w:rsidRPr="00367957" w:rsidRDefault="00973C06" w:rsidP="003679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Организация адресных методических консультаций, семинаров , круглых столов, мастер-классов, направленных на изучение и распространение  инновационных практик обновлённого содержания и технологий преподавания предмета «ОБЖ» и других направлений Концепции</w:t>
            </w:r>
          </w:p>
          <w:p w:rsidR="00973C06" w:rsidRPr="00367957" w:rsidRDefault="00973C06" w:rsidP="003679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Проведение тематических консультаций для педагогов, образовательных организаций, специалистов и методистов муниципальных методических служб, (в том числе через онлайн консультирование)</w:t>
            </w:r>
          </w:p>
        </w:tc>
        <w:tc>
          <w:tcPr>
            <w:tcW w:w="3406" w:type="dxa"/>
            <w:gridSpan w:val="2"/>
          </w:tcPr>
          <w:p w:rsidR="00973C06" w:rsidRPr="00367957" w:rsidRDefault="00973C06" w:rsidP="0036795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МБУ </w:t>
            </w: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«Отдел образования»</w:t>
            </w:r>
          </w:p>
        </w:tc>
        <w:tc>
          <w:tcPr>
            <w:tcW w:w="2539" w:type="dxa"/>
          </w:tcPr>
          <w:p w:rsidR="00973C06" w:rsidRPr="00367957" w:rsidRDefault="00973C06" w:rsidP="003679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973C06" w:rsidRPr="00367957" w:rsidRDefault="00973C06" w:rsidP="003679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  <w:p w:rsidR="00973C06" w:rsidRPr="00367957" w:rsidRDefault="00973C06" w:rsidP="003679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</w:tcPr>
          <w:p w:rsidR="00973C06" w:rsidRPr="00367957" w:rsidRDefault="00973C06" w:rsidP="003679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Повышение уровня владения профессиональными компетенциями педагогических и руководящих работников общеобразовательных организаций, специалистов и методистов муниципальных методических служб</w:t>
            </w:r>
          </w:p>
          <w:p w:rsidR="00973C06" w:rsidRPr="00367957" w:rsidRDefault="00973C06" w:rsidP="003679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73C06" w:rsidRPr="00367957" w:rsidRDefault="00973C06" w:rsidP="003679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973C06" w:rsidRPr="00367957" w:rsidTr="00367957">
        <w:tc>
          <w:tcPr>
            <w:tcW w:w="79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5.5.</w:t>
            </w:r>
          </w:p>
        </w:tc>
        <w:tc>
          <w:tcPr>
            <w:tcW w:w="4837" w:type="dxa"/>
            <w:gridSpan w:val="2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Участие в  педагогической межрегиональной конференции «Эйдос безопасности» или «Фестиваль педагогических идей» по модернизации материально-технической базы и программного обеспечения курса ОБЖ</w:t>
            </w:r>
          </w:p>
          <w:p w:rsidR="00973C06" w:rsidRPr="00367957" w:rsidRDefault="00973C06" w:rsidP="003679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406" w:type="dxa"/>
            <w:gridSpan w:val="2"/>
          </w:tcPr>
          <w:p w:rsidR="00973C06" w:rsidRPr="00367957" w:rsidRDefault="00973C06" w:rsidP="002253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МБУ </w:t>
            </w: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«Отдел образования»</w:t>
            </w:r>
          </w:p>
          <w:p w:rsidR="00973C06" w:rsidRPr="00367957" w:rsidRDefault="00973C06" w:rsidP="0022537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Руководители общеобразовательных организаций </w:t>
            </w:r>
          </w:p>
        </w:tc>
        <w:tc>
          <w:tcPr>
            <w:tcW w:w="2539" w:type="dxa"/>
          </w:tcPr>
          <w:p w:rsidR="00973C06" w:rsidRPr="00367957" w:rsidRDefault="00973C06" w:rsidP="003679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973C06" w:rsidRPr="00367957" w:rsidRDefault="00973C06" w:rsidP="003679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  <w:p w:rsidR="00973C06" w:rsidRPr="00367957" w:rsidRDefault="00973C06" w:rsidP="003679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56" w:type="dxa"/>
          </w:tcPr>
          <w:p w:rsidR="00973C06" w:rsidRPr="00367957" w:rsidRDefault="00973C06" w:rsidP="003679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 xml:space="preserve">Выявление и внедрение в процесс обучения креативных идей и проектов в сфере безопасности жизнедеятельности. </w:t>
            </w:r>
          </w:p>
          <w:p w:rsidR="00973C06" w:rsidRPr="00367957" w:rsidRDefault="00973C06" w:rsidP="003679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Использование наглядной и материально-техничесой выставки новинок промышленного изготовления</w:t>
            </w:r>
          </w:p>
        </w:tc>
      </w:tr>
      <w:tr w:rsidR="00973C06" w:rsidRPr="00367957" w:rsidTr="00367957">
        <w:tc>
          <w:tcPr>
            <w:tcW w:w="15134" w:type="dxa"/>
            <w:gridSpan w:val="7"/>
          </w:tcPr>
          <w:p w:rsidR="00973C06" w:rsidRPr="00367957" w:rsidRDefault="00973C06" w:rsidP="00367957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6. Дополнительное образование обучающихся</w:t>
            </w:r>
          </w:p>
        </w:tc>
      </w:tr>
      <w:tr w:rsidR="00973C06" w:rsidRPr="00367957" w:rsidTr="00367957">
        <w:tc>
          <w:tcPr>
            <w:tcW w:w="79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6.1.</w:t>
            </w:r>
          </w:p>
        </w:tc>
        <w:tc>
          <w:tcPr>
            <w:tcW w:w="4837" w:type="dxa"/>
            <w:gridSpan w:val="2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 xml:space="preserve">Поддержка мероприятий просветительского и образовательного характера, направленных на углубление самостоятельного освоения образовательных программ по ОБЖ, развитие интереса к вопросам безопасности, создание и внедрение эффективных практик дополнительного образования, закрепляющих навыки безопасного поведения у детей </w:t>
            </w:r>
          </w:p>
        </w:tc>
        <w:tc>
          <w:tcPr>
            <w:tcW w:w="3406" w:type="dxa"/>
            <w:gridSpan w:val="2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 </w:t>
            </w:r>
            <w:r w:rsidRPr="00367957">
              <w:rPr>
                <w:rFonts w:ascii="Times New Roman" w:hAnsi="Times New Roman"/>
                <w:sz w:val="28"/>
                <w:szCs w:val="28"/>
              </w:rPr>
              <w:t>«Отдел образования», заместитель директора по ВР</w:t>
            </w:r>
          </w:p>
        </w:tc>
        <w:tc>
          <w:tcPr>
            <w:tcW w:w="2539" w:type="dxa"/>
          </w:tcPr>
          <w:p w:rsidR="00973C06" w:rsidRPr="00367957" w:rsidRDefault="00973C06" w:rsidP="003679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2020 – 2024 годы (постоянно)</w:t>
            </w:r>
          </w:p>
        </w:tc>
        <w:tc>
          <w:tcPr>
            <w:tcW w:w="3556" w:type="dxa"/>
          </w:tcPr>
          <w:p w:rsidR="00973C06" w:rsidRPr="00367957" w:rsidRDefault="00973C06" w:rsidP="00367957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Увеличение количества обучающихся, принимающих участие в мероприятиях просветительского и образовательного характера </w:t>
            </w:r>
          </w:p>
        </w:tc>
      </w:tr>
      <w:tr w:rsidR="00973C06" w:rsidRPr="00367957" w:rsidTr="00367957">
        <w:tc>
          <w:tcPr>
            <w:tcW w:w="79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6.2.</w:t>
            </w:r>
          </w:p>
        </w:tc>
        <w:tc>
          <w:tcPr>
            <w:tcW w:w="4837" w:type="dxa"/>
            <w:gridSpan w:val="2"/>
          </w:tcPr>
          <w:p w:rsidR="00973C06" w:rsidRPr="00367957" w:rsidRDefault="00973C06" w:rsidP="0036795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Реализация дополнительных общеразвивающих программ и (или) проведение мероприятий, направленных на формирование у детей культуры и навыков здорового и безопасного образа жизни, в организациях отдыха детей и их оздоровления</w:t>
            </w:r>
          </w:p>
        </w:tc>
        <w:tc>
          <w:tcPr>
            <w:tcW w:w="3406" w:type="dxa"/>
            <w:gridSpan w:val="2"/>
          </w:tcPr>
          <w:p w:rsidR="00973C06" w:rsidRPr="00367957" w:rsidRDefault="00973C06" w:rsidP="0036795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 xml:space="preserve">Дом детского творчества </w:t>
            </w:r>
          </w:p>
        </w:tc>
        <w:tc>
          <w:tcPr>
            <w:tcW w:w="2539" w:type="dxa"/>
          </w:tcPr>
          <w:p w:rsidR="00973C06" w:rsidRPr="00367957" w:rsidRDefault="00973C06" w:rsidP="0036795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2020 – 2024 годы (постоянно)</w:t>
            </w:r>
          </w:p>
        </w:tc>
        <w:tc>
          <w:tcPr>
            <w:tcW w:w="3556" w:type="dxa"/>
          </w:tcPr>
          <w:p w:rsidR="00973C06" w:rsidRPr="00367957" w:rsidRDefault="00973C06" w:rsidP="0036795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 xml:space="preserve">Реализация дополнительных общеразвивающих программ и (или) проведение мероприятий, направленных на формирование у детей культуры и навыков здорового и безопасного образа жизни, в организациях отдыха детей и их оздоровления </w:t>
            </w:r>
          </w:p>
        </w:tc>
      </w:tr>
      <w:tr w:rsidR="00973C06" w:rsidRPr="00367957" w:rsidTr="00367957">
        <w:tc>
          <w:tcPr>
            <w:tcW w:w="79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6.3.</w:t>
            </w:r>
          </w:p>
        </w:tc>
        <w:tc>
          <w:tcPr>
            <w:tcW w:w="4837" w:type="dxa"/>
            <w:gridSpan w:val="2"/>
          </w:tcPr>
          <w:p w:rsidR="00973C06" w:rsidRPr="00367957" w:rsidRDefault="00973C06" w:rsidP="0036795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 xml:space="preserve">Распространение и внедрение успешных инновационных практик организации внеурочной деятельности, направленных на развитие у обучающихся мотивации к безопасной жизни и формирование культуры безопасного поведения </w:t>
            </w:r>
          </w:p>
        </w:tc>
        <w:tc>
          <w:tcPr>
            <w:tcW w:w="3406" w:type="dxa"/>
            <w:gridSpan w:val="2"/>
          </w:tcPr>
          <w:p w:rsidR="00973C06" w:rsidRPr="00367957" w:rsidRDefault="00973C06" w:rsidP="0036795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 xml:space="preserve">Дом детского творчества </w:t>
            </w:r>
          </w:p>
        </w:tc>
        <w:tc>
          <w:tcPr>
            <w:tcW w:w="2539" w:type="dxa"/>
          </w:tcPr>
          <w:p w:rsidR="00973C06" w:rsidRPr="00367957" w:rsidRDefault="00973C06" w:rsidP="0036795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2021 год </w:t>
            </w:r>
          </w:p>
        </w:tc>
        <w:tc>
          <w:tcPr>
            <w:tcW w:w="3556" w:type="dxa"/>
          </w:tcPr>
          <w:p w:rsidR="00973C06" w:rsidRPr="00367957" w:rsidRDefault="00973C06" w:rsidP="0036795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Использование успешных инновационных практик организации внеурочной деятельности, направленных на развитие у обучающихся мотивации к безопасной жизни и формирование культуры безопасного поведения</w:t>
            </w:r>
          </w:p>
        </w:tc>
      </w:tr>
      <w:tr w:rsidR="00973C06" w:rsidRPr="00367957" w:rsidTr="00367957">
        <w:tc>
          <w:tcPr>
            <w:tcW w:w="79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6.4.</w:t>
            </w:r>
          </w:p>
        </w:tc>
        <w:tc>
          <w:tcPr>
            <w:tcW w:w="4837" w:type="dxa"/>
            <w:gridSpan w:val="2"/>
          </w:tcPr>
          <w:p w:rsidR="00973C06" w:rsidRPr="00367957" w:rsidRDefault="00973C06" w:rsidP="00367957">
            <w:pPr>
              <w:spacing w:after="0" w:line="240" w:lineRule="auto"/>
              <w:ind w:left="147" w:right="75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Участие в Республиканском  конкурсе  учащихся образовательных организаций Республики Татарстан по основам безопасности жизнедеятельности «Эйдос безопасности!»</w:t>
            </w:r>
          </w:p>
        </w:tc>
        <w:tc>
          <w:tcPr>
            <w:tcW w:w="3406" w:type="dxa"/>
            <w:gridSpan w:val="2"/>
          </w:tcPr>
          <w:p w:rsidR="00973C06" w:rsidRPr="00367957" w:rsidRDefault="00973C06" w:rsidP="00367957">
            <w:pPr>
              <w:spacing w:after="0" w:line="240" w:lineRule="auto"/>
              <w:ind w:left="147" w:right="75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Дом детского творчества, руководители общеобразовательных организаций </w:t>
            </w:r>
          </w:p>
        </w:tc>
        <w:tc>
          <w:tcPr>
            <w:tcW w:w="2539" w:type="dxa"/>
          </w:tcPr>
          <w:p w:rsidR="00973C06" w:rsidRPr="00367957" w:rsidRDefault="00973C06" w:rsidP="00367957">
            <w:pPr>
              <w:widowControl w:val="0"/>
              <w:spacing w:after="0" w:line="240" w:lineRule="auto"/>
              <w:ind w:left="147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973C06" w:rsidRPr="00367957" w:rsidRDefault="00973C06" w:rsidP="00367957">
            <w:pPr>
              <w:widowControl w:val="0"/>
              <w:spacing w:after="0" w:line="240" w:lineRule="auto"/>
              <w:ind w:left="147" w:right="75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</w:tcPr>
          <w:p w:rsidR="00973C06" w:rsidRPr="00367957" w:rsidRDefault="00973C06" w:rsidP="00367957">
            <w:pPr>
              <w:widowControl w:val="0"/>
              <w:spacing w:after="0" w:line="240" w:lineRule="auto"/>
              <w:ind w:left="147" w:right="75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79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Распространение научных и образовательных идей через проектно-исследовательскую деятельность, </w:t>
            </w: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проблеме развития жизненного опыта человека  в области безопасности жизнедеятельности должно стать осмысленным и внутренне согласованным процессом, увеличение охвата обучающихся.</w:t>
            </w:r>
          </w:p>
        </w:tc>
      </w:tr>
      <w:tr w:rsidR="00973C06" w:rsidRPr="00367957" w:rsidTr="00367957">
        <w:tc>
          <w:tcPr>
            <w:tcW w:w="79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6.5.</w:t>
            </w:r>
          </w:p>
        </w:tc>
        <w:tc>
          <w:tcPr>
            <w:tcW w:w="4837" w:type="dxa"/>
            <w:gridSpan w:val="2"/>
          </w:tcPr>
          <w:p w:rsidR="00973C06" w:rsidRPr="00367957" w:rsidRDefault="00973C06" w:rsidP="00367957">
            <w:pPr>
              <w:spacing w:after="0" w:line="240" w:lineRule="auto"/>
              <w:ind w:left="147" w:right="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 xml:space="preserve">Участие в республиканских соревнований  учащихся Республики Татарстан </w:t>
            </w:r>
          </w:p>
          <w:p w:rsidR="00973C06" w:rsidRPr="00367957" w:rsidRDefault="00973C06" w:rsidP="00367957">
            <w:pPr>
              <w:spacing w:after="0" w:line="240" w:lineRule="auto"/>
              <w:ind w:left="147" w:right="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 xml:space="preserve"> «Школа безопасности»</w:t>
            </w:r>
          </w:p>
          <w:p w:rsidR="00973C06" w:rsidRPr="00367957" w:rsidRDefault="00973C06" w:rsidP="00367957">
            <w:pPr>
              <w:spacing w:after="0" w:line="240" w:lineRule="auto"/>
              <w:ind w:left="147" w:right="7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6" w:type="dxa"/>
            <w:gridSpan w:val="2"/>
          </w:tcPr>
          <w:p w:rsidR="00973C06" w:rsidRPr="00367957" w:rsidRDefault="00973C06" w:rsidP="00367957">
            <w:pPr>
              <w:spacing w:after="0" w:line="240" w:lineRule="auto"/>
              <w:ind w:right="75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МБУ </w:t>
            </w: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«Отдел образования»  руководители общеобразовательных организаций</w:t>
            </w:r>
          </w:p>
          <w:p w:rsidR="00973C06" w:rsidRPr="00367957" w:rsidRDefault="00973C06" w:rsidP="00367957">
            <w:pPr>
              <w:spacing w:after="0" w:line="240" w:lineRule="auto"/>
              <w:ind w:left="147" w:right="75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39" w:type="dxa"/>
          </w:tcPr>
          <w:p w:rsidR="00973C06" w:rsidRPr="00367957" w:rsidRDefault="00973C06" w:rsidP="00367957">
            <w:pPr>
              <w:widowControl w:val="0"/>
              <w:spacing w:after="0" w:line="240" w:lineRule="auto"/>
              <w:ind w:left="147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2020 – 2024  годы</w:t>
            </w:r>
          </w:p>
          <w:p w:rsidR="00973C06" w:rsidRPr="00367957" w:rsidRDefault="00973C06" w:rsidP="00367957">
            <w:pPr>
              <w:widowControl w:val="0"/>
              <w:spacing w:after="0" w:line="240" w:lineRule="auto"/>
              <w:ind w:left="147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679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3556" w:type="dxa"/>
          </w:tcPr>
          <w:p w:rsidR="00973C06" w:rsidRPr="00367957" w:rsidRDefault="00973C06" w:rsidP="00367957">
            <w:pPr>
              <w:widowControl w:val="0"/>
              <w:spacing w:after="0" w:line="240" w:lineRule="auto"/>
              <w:ind w:left="147" w:right="75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367957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Пропаганда и популяризация основ безопасности жизнедеятельности и здорового образа жизни, а также отработки практических навыков, полученных в рамках учебного предмета «Основы безопасности жизнедеятельности», выявления лучших команд.</w:t>
            </w:r>
          </w:p>
          <w:p w:rsidR="00973C06" w:rsidRPr="00367957" w:rsidRDefault="00973C06" w:rsidP="00367957">
            <w:pPr>
              <w:widowControl w:val="0"/>
              <w:spacing w:after="0" w:line="240" w:lineRule="auto"/>
              <w:ind w:left="147" w:right="75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973C06" w:rsidRPr="00367957" w:rsidTr="00367957">
        <w:tc>
          <w:tcPr>
            <w:tcW w:w="796" w:type="dxa"/>
          </w:tcPr>
          <w:p w:rsidR="00973C06" w:rsidRPr="00367957" w:rsidRDefault="00973C06" w:rsidP="003679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6.6.</w:t>
            </w:r>
          </w:p>
        </w:tc>
        <w:tc>
          <w:tcPr>
            <w:tcW w:w="4837" w:type="dxa"/>
            <w:gridSpan w:val="2"/>
          </w:tcPr>
          <w:p w:rsidR="00973C06" w:rsidRPr="00367957" w:rsidRDefault="00973C06" w:rsidP="00367957">
            <w:pPr>
              <w:spacing w:after="0" w:line="240" w:lineRule="auto"/>
              <w:ind w:left="147" w:right="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Республиканская военно-историческая олимпиада среди юнармейцев на знание военной истории России</w:t>
            </w:r>
          </w:p>
          <w:p w:rsidR="00973C06" w:rsidRPr="00367957" w:rsidRDefault="00973C06" w:rsidP="00367957">
            <w:pPr>
              <w:spacing w:after="0" w:line="240" w:lineRule="auto"/>
              <w:ind w:left="147" w:righ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6" w:type="dxa"/>
            <w:gridSpan w:val="2"/>
          </w:tcPr>
          <w:p w:rsidR="00973C06" w:rsidRPr="00367957" w:rsidRDefault="00973C06" w:rsidP="00367957">
            <w:pPr>
              <w:spacing w:after="0" w:line="240" w:lineRule="auto"/>
              <w:ind w:left="147" w:right="75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Дом детского творчества, руководители общеобразовательных организаций</w:t>
            </w:r>
          </w:p>
        </w:tc>
        <w:tc>
          <w:tcPr>
            <w:tcW w:w="2539" w:type="dxa"/>
          </w:tcPr>
          <w:p w:rsidR="00973C06" w:rsidRPr="00367957" w:rsidRDefault="00973C06" w:rsidP="00367957">
            <w:pPr>
              <w:widowControl w:val="0"/>
              <w:spacing w:after="0" w:line="240" w:lineRule="auto"/>
              <w:ind w:left="147" w:right="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2020 – 2024  годы</w:t>
            </w:r>
          </w:p>
          <w:p w:rsidR="00973C06" w:rsidRPr="00367957" w:rsidRDefault="00973C06" w:rsidP="00367957">
            <w:pPr>
              <w:widowControl w:val="0"/>
              <w:spacing w:after="0" w:line="240" w:lineRule="auto"/>
              <w:ind w:left="147" w:right="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>(по отдельному графику)</w:t>
            </w:r>
          </w:p>
        </w:tc>
        <w:tc>
          <w:tcPr>
            <w:tcW w:w="3556" w:type="dxa"/>
          </w:tcPr>
          <w:p w:rsidR="00973C06" w:rsidRPr="00367957" w:rsidRDefault="00973C06" w:rsidP="00367957">
            <w:pPr>
              <w:spacing w:after="0" w:line="240" w:lineRule="auto"/>
              <w:ind w:left="147" w:right="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7957">
              <w:rPr>
                <w:rFonts w:ascii="Times New Roman" w:hAnsi="Times New Roman"/>
                <w:sz w:val="28"/>
                <w:szCs w:val="28"/>
              </w:rPr>
              <w:t xml:space="preserve">Демонстрация знаний, умений и практических </w:t>
            </w:r>
            <w:r w:rsidRPr="00367957">
              <w:rPr>
                <w:rFonts w:ascii="Times New Roman" w:hAnsi="Times New Roman"/>
                <w:sz w:val="28"/>
                <w:szCs w:val="28"/>
              </w:rPr>
              <w:br/>
              <w:t>навыков в области военной истории, формирование военно-исторической культуры, совершенствование системы военно-патриотического воспитания. </w:t>
            </w:r>
          </w:p>
          <w:p w:rsidR="00973C06" w:rsidRPr="00367957" w:rsidRDefault="00973C06" w:rsidP="00367957">
            <w:pPr>
              <w:widowControl w:val="0"/>
              <w:spacing w:after="0" w:line="240" w:lineRule="auto"/>
              <w:ind w:left="147" w:righ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73C06" w:rsidRDefault="00973C06" w:rsidP="004B5219">
      <w:bookmarkStart w:id="0" w:name="_GoBack"/>
      <w:bookmarkEnd w:id="0"/>
      <w:r w:rsidRPr="008C333D">
        <w:rPr>
          <w:rFonts w:ascii="Times New Roman" w:hAnsi="Times New Roman"/>
          <w:b/>
          <w:bCs/>
          <w:sz w:val="28"/>
          <w:szCs w:val="24"/>
        </w:rPr>
        <w:t xml:space="preserve"> </w:t>
      </w:r>
    </w:p>
    <w:sectPr w:rsidR="00973C06" w:rsidSect="00230E7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A1056"/>
    <w:multiLevelType w:val="hybridMultilevel"/>
    <w:tmpl w:val="D89A22B2"/>
    <w:lvl w:ilvl="0" w:tplc="2400981A">
      <w:start w:val="1"/>
      <w:numFmt w:val="bullet"/>
      <w:lvlText w:val=""/>
      <w:lvlJc w:val="left"/>
      <w:pPr>
        <w:ind w:left="68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1">
    <w:nsid w:val="32C02736"/>
    <w:multiLevelType w:val="multilevel"/>
    <w:tmpl w:val="D4D225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D90D0F"/>
    <w:multiLevelType w:val="hybridMultilevel"/>
    <w:tmpl w:val="6D0287F8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545F0201"/>
    <w:multiLevelType w:val="hybridMultilevel"/>
    <w:tmpl w:val="106073F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2893"/>
    <w:rsid w:val="00091D76"/>
    <w:rsid w:val="00092C1D"/>
    <w:rsid w:val="000A28EA"/>
    <w:rsid w:val="000C1ADB"/>
    <w:rsid w:val="000D245B"/>
    <w:rsid w:val="000E5C4C"/>
    <w:rsid w:val="000F68B0"/>
    <w:rsid w:val="00133A1A"/>
    <w:rsid w:val="00197DE9"/>
    <w:rsid w:val="001A3A60"/>
    <w:rsid w:val="001D701C"/>
    <w:rsid w:val="001E42E3"/>
    <w:rsid w:val="00203D61"/>
    <w:rsid w:val="002052F7"/>
    <w:rsid w:val="00225373"/>
    <w:rsid w:val="00230E7B"/>
    <w:rsid w:val="00243C53"/>
    <w:rsid w:val="0025774E"/>
    <w:rsid w:val="002776FF"/>
    <w:rsid w:val="002B4791"/>
    <w:rsid w:val="002B6127"/>
    <w:rsid w:val="002F02C5"/>
    <w:rsid w:val="00367957"/>
    <w:rsid w:val="003722FB"/>
    <w:rsid w:val="00397D94"/>
    <w:rsid w:val="003B323A"/>
    <w:rsid w:val="003D6D91"/>
    <w:rsid w:val="00400E7E"/>
    <w:rsid w:val="0041467C"/>
    <w:rsid w:val="00416235"/>
    <w:rsid w:val="00421389"/>
    <w:rsid w:val="00494C4B"/>
    <w:rsid w:val="004B5219"/>
    <w:rsid w:val="004D5008"/>
    <w:rsid w:val="00504CAD"/>
    <w:rsid w:val="00560A0E"/>
    <w:rsid w:val="00571A99"/>
    <w:rsid w:val="0058314B"/>
    <w:rsid w:val="005971F9"/>
    <w:rsid w:val="005C0C26"/>
    <w:rsid w:val="005E002E"/>
    <w:rsid w:val="005E2C57"/>
    <w:rsid w:val="006262DD"/>
    <w:rsid w:val="00652B28"/>
    <w:rsid w:val="00691FD5"/>
    <w:rsid w:val="006961B1"/>
    <w:rsid w:val="006D61B2"/>
    <w:rsid w:val="006F7D66"/>
    <w:rsid w:val="00707C03"/>
    <w:rsid w:val="00783590"/>
    <w:rsid w:val="007B5E50"/>
    <w:rsid w:val="007C3411"/>
    <w:rsid w:val="007F0292"/>
    <w:rsid w:val="00821554"/>
    <w:rsid w:val="0087494F"/>
    <w:rsid w:val="008B5743"/>
    <w:rsid w:val="008C333D"/>
    <w:rsid w:val="008F01BE"/>
    <w:rsid w:val="00900A47"/>
    <w:rsid w:val="009219EF"/>
    <w:rsid w:val="00972893"/>
    <w:rsid w:val="00973C06"/>
    <w:rsid w:val="009754D5"/>
    <w:rsid w:val="00991F4C"/>
    <w:rsid w:val="00A27229"/>
    <w:rsid w:val="00A57288"/>
    <w:rsid w:val="00A60CFB"/>
    <w:rsid w:val="00AA4199"/>
    <w:rsid w:val="00AB42E3"/>
    <w:rsid w:val="00B46885"/>
    <w:rsid w:val="00B6522C"/>
    <w:rsid w:val="00B7735A"/>
    <w:rsid w:val="00C1535C"/>
    <w:rsid w:val="00C56D96"/>
    <w:rsid w:val="00C9438E"/>
    <w:rsid w:val="00CB3D2A"/>
    <w:rsid w:val="00CD1EFC"/>
    <w:rsid w:val="00CF145E"/>
    <w:rsid w:val="00D17977"/>
    <w:rsid w:val="00D23B2B"/>
    <w:rsid w:val="00D32DEE"/>
    <w:rsid w:val="00D403CE"/>
    <w:rsid w:val="00DD5D70"/>
    <w:rsid w:val="00E148B8"/>
    <w:rsid w:val="00E26EC5"/>
    <w:rsid w:val="00E4032C"/>
    <w:rsid w:val="00E640B3"/>
    <w:rsid w:val="00EA5465"/>
    <w:rsid w:val="00EC39E1"/>
    <w:rsid w:val="00F11D5F"/>
    <w:rsid w:val="00F42D93"/>
    <w:rsid w:val="00F73CEA"/>
    <w:rsid w:val="00FA1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A4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23B2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D245B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rsid w:val="00494C4B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494C4B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8C333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74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11</Pages>
  <Words>1902</Words>
  <Characters>10842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</cp:lastModifiedBy>
  <cp:revision>3</cp:revision>
  <dcterms:created xsi:type="dcterms:W3CDTF">2020-11-02T12:16:00Z</dcterms:created>
  <dcterms:modified xsi:type="dcterms:W3CDTF">2020-12-26T08:40:00Z</dcterms:modified>
</cp:coreProperties>
</file>